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9D2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6年度7月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招聘岗位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表</w:t>
      </w:r>
    </w:p>
    <w:p w14:paraId="4FFEC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9" w:afterLines="50" w:line="52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tbl>
      <w:tblPr>
        <w:tblStyle w:val="11"/>
        <w:tblW w:w="16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66"/>
        <w:gridCol w:w="780"/>
        <w:gridCol w:w="5322"/>
        <w:gridCol w:w="4505"/>
        <w:gridCol w:w="1776"/>
        <w:gridCol w:w="1541"/>
      </w:tblGrid>
      <w:tr w14:paraId="1CD8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88" w:type="dxa"/>
            <w:shd w:val="clear" w:color="auto" w:fill="auto"/>
            <w:noWrap/>
            <w:vAlign w:val="center"/>
          </w:tcPr>
          <w:p w14:paraId="00F6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单位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D90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9F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人数</w:t>
            </w:r>
          </w:p>
        </w:tc>
        <w:tc>
          <w:tcPr>
            <w:tcW w:w="5322" w:type="dxa"/>
            <w:shd w:val="clear" w:color="auto" w:fill="auto"/>
            <w:noWrap/>
            <w:vAlign w:val="center"/>
          </w:tcPr>
          <w:p w14:paraId="4F3B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岗位职责</w:t>
            </w:r>
          </w:p>
        </w:tc>
        <w:tc>
          <w:tcPr>
            <w:tcW w:w="4505" w:type="dxa"/>
            <w:shd w:val="clear" w:color="auto" w:fill="auto"/>
            <w:noWrap/>
            <w:vAlign w:val="center"/>
          </w:tcPr>
          <w:p w14:paraId="6565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岗位要求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1D8A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4EF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报名地点</w:t>
            </w:r>
          </w:p>
        </w:tc>
      </w:tr>
      <w:tr w14:paraId="7E7E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shd w:val="clear" w:color="auto" w:fill="auto"/>
            <w:vAlign w:val="center"/>
          </w:tcPr>
          <w:p w14:paraId="44D78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4BB2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保安大队保安岗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37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632B9F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服从客户单位岗位安排，维持办公场所内外区域的正常工作秩序，维护内部治安秩序，加强对重点部位的治安防范，加强防盗活动，及时发现可疑人和事，完成上级交办的其他任务。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5A774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6AC33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4A270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3.责任心强，服从管理，礼貌待人；</w:t>
            </w:r>
          </w:p>
          <w:p w14:paraId="75E35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4.身体健康，品行端正。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D24A8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0814A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38EA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45B1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52F8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E8D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5E6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04FB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8788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服从客户单位岗位安排，维持办公场所内外区域的正常工作秩序，维护内部治安秩序，加强对重点部位的治安防范，加强防盗活动，及时发现可疑人和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5579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1.65周岁以下，身体健康；</w:t>
            </w:r>
          </w:p>
          <w:p w14:paraId="40222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2.无违法犯罪记录、无酗酒等不良嗜好；</w:t>
            </w:r>
          </w:p>
          <w:p w14:paraId="1AAC8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8C5A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</w:p>
          <w:p w14:paraId="69748B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0536-7908816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3EB102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13325266700</w:t>
            </w:r>
          </w:p>
          <w:p w14:paraId="493448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15966090000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2A513C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潍坊市奎文区胜利东街阳光一百城市广场8号楼12-1207</w:t>
            </w:r>
          </w:p>
        </w:tc>
      </w:tr>
      <w:tr w14:paraId="6818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7588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23CC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DE2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0C43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维持管辖区域内外的正常工作秩序，维护内部治安秩序，加强对重点部位的治安防范，及时发现可疑人和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事件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7D146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1.男性，65岁以下；</w:t>
            </w:r>
          </w:p>
          <w:p w14:paraId="170C82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2.身体健康；形象良好，无酗酒等不良嗜好，无纹身，无违法犯罪记录；责任心强，服从管理，礼貌待人。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1A379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349DE3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3CA8E2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0133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shd w:val="clear" w:color="auto" w:fill="auto"/>
            <w:vAlign w:val="center"/>
          </w:tcPr>
          <w:p w14:paraId="157B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A89B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CBA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0E3B8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严格按操作程序和工作标准做好责任区域内的日常清洁工作，并负责垃圾的清运、垃圾桶的清洁工作，发现责任区域内的可疑情况和安全隐患及时上报，完成上级交办的其他任务。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145B7D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1.男女不限，65岁以下；</w:t>
            </w:r>
          </w:p>
          <w:p w14:paraId="40A4E9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2.身体健康，形象良好，无酗酒等不良嗜好，无纹身，无违法犯罪记录；责任心强，服从管理，礼貌待人。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55B94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50E5C1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27DDA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4EF3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14:paraId="2210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潍坊市昌威物业管理有限公司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C7B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保洁岗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79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5B6CA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1.负责物业区域内公共区域（如楼道、电梯、大堂等）的日常清洁工作，包括地面清扫、门窗擦拭、垃圾清运等，确保环境整洁卫生；</w:t>
            </w:r>
          </w:p>
          <w:p w14:paraId="1C498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2.按照规定的频次和标准，对卫生间、公共休息区等重点区域进行深度清洁，定期消毒，保持空气清新；</w:t>
            </w:r>
          </w:p>
          <w:p w14:paraId="3E50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3.及时清理物业区域内的垃圾和杂物，定期更换垃圾桶内胆，保持垃圾桶外观清洁；</w:t>
            </w:r>
          </w:p>
          <w:p w14:paraId="58E97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4.爱护清洁工具和设备，定期对其进行维护和保养，发现损坏及时上报并申请更换；</w:t>
            </w:r>
          </w:p>
          <w:p w14:paraId="4D682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5.配合完成临时性的清洁任务，如大型活动后的场地清理等，积极参与团队协作与交流，完成上级交办的其他任务。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09DC0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1.60周岁以下，身体健康，能承受相应的工作强度，具备吃苦耐劳的精神；</w:t>
            </w:r>
          </w:p>
          <w:p w14:paraId="2FE00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2.有物业保洁工作经验者优先；</w:t>
            </w:r>
          </w:p>
          <w:p w14:paraId="38C20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3.熟悉各类清洁工具和清洁剂的使用方法，掌握基本的清洁技巧；</w:t>
            </w:r>
          </w:p>
          <w:p w14:paraId="04DE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4.工作认真细致，责任心强，对卫生标准有较高的认知，能严格遵守物业的保洁工作流程和规范；</w:t>
            </w:r>
          </w:p>
          <w:p w14:paraId="65F71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5.具备良好的服务意识，能与业主和其他工作人员友好沟通。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14:paraId="4C7B84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联系电话：0536-5913363</w:t>
            </w: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14:paraId="46D1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433E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vMerge w:val="continue"/>
            <w:tcBorders/>
            <w:shd w:val="clear" w:color="auto" w:fill="auto"/>
            <w:vAlign w:val="center"/>
          </w:tcPr>
          <w:p w14:paraId="3FD36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BC09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保安岗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8F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3CB72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公司指定区域内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的安全保卫工作，执行值班制度，定时巡逻，确保区域内人员和财产安全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3ECD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 对进出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区域的人员、车辆进行严格的登记和检查，核实相关证件，阻止无关人员和车辆进入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A793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3.维护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所负责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区域内的公共秩序，制止各类违规行为，如乱停乱放、破坏公共设施等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A82A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4.熟悉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公司所负责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区域内的消防设施和器材位置，定期进行检查，确保其正常可用，遇火灾等紧急情况及时响应并采取有效措施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C4D1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5.配合其他部门完成相关工作任务，如协助搬运大件物品、引导访客等，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积极参与团队协作与交流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，完成上级交办的其他任务。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7B8FC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60周岁以下，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身体健康，无传染性疾病，具备良好的体能，能适应倒班工作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1978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2.初中及以上学历，退伍军人优先考虑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6343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3.具备基本的安全防范知识，熟悉使用安保相关设备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D51E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4.工作认真负责，有较强的责任心和执行力，能严格遵守物业的各项规章制度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D178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5.具备良好的沟通能力和应变能力，能妥善处理各类突发事件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F884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6.品行端正，无违法犯罪记录。</w:t>
            </w:r>
          </w:p>
        </w:tc>
        <w:tc>
          <w:tcPr>
            <w:tcW w:w="1776" w:type="dxa"/>
            <w:vMerge w:val="continue"/>
            <w:tcBorders/>
            <w:shd w:val="clear" w:color="auto" w:fill="auto"/>
            <w:vAlign w:val="center"/>
          </w:tcPr>
          <w:p w14:paraId="46F19F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vMerge w:val="continue"/>
            <w:tcBorders/>
            <w:shd w:val="clear" w:color="auto" w:fill="auto"/>
            <w:vAlign w:val="center"/>
          </w:tcPr>
          <w:p w14:paraId="00F62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62F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14:paraId="31AF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FC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49</w:t>
            </w:r>
          </w:p>
        </w:tc>
        <w:tc>
          <w:tcPr>
            <w:tcW w:w="5322" w:type="dxa"/>
            <w:shd w:val="clear" w:color="auto" w:fill="auto"/>
            <w:vAlign w:val="center"/>
          </w:tcPr>
          <w:p w14:paraId="71A1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3989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31EA34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5DC5531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66A7D2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305641-27D3-4A57-AB11-DD323532A2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A972381-19E1-445E-A44C-9019436CD159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5B3B6BE8-6F04-4184-A48E-0B7E4D91B7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3FA7E17-8A6A-4EFD-8251-808DB779B1C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B6A38"/>
    <w:rsid w:val="026659F0"/>
    <w:rsid w:val="02927C1A"/>
    <w:rsid w:val="02D54924"/>
    <w:rsid w:val="02F07511"/>
    <w:rsid w:val="035C71B1"/>
    <w:rsid w:val="036A59B4"/>
    <w:rsid w:val="03942A31"/>
    <w:rsid w:val="044F1B13"/>
    <w:rsid w:val="045E5439"/>
    <w:rsid w:val="046917C8"/>
    <w:rsid w:val="04DD5BC3"/>
    <w:rsid w:val="054D733B"/>
    <w:rsid w:val="058014BF"/>
    <w:rsid w:val="058C7FD8"/>
    <w:rsid w:val="05A658D7"/>
    <w:rsid w:val="05C07B0D"/>
    <w:rsid w:val="05D62E8D"/>
    <w:rsid w:val="061F7618"/>
    <w:rsid w:val="062664A8"/>
    <w:rsid w:val="06826B71"/>
    <w:rsid w:val="06A66D03"/>
    <w:rsid w:val="06B84C89"/>
    <w:rsid w:val="06BC2999"/>
    <w:rsid w:val="06D849E3"/>
    <w:rsid w:val="06D96B06"/>
    <w:rsid w:val="0707506D"/>
    <w:rsid w:val="07E37AE3"/>
    <w:rsid w:val="083C0F46"/>
    <w:rsid w:val="084762C4"/>
    <w:rsid w:val="085B1D6F"/>
    <w:rsid w:val="086A1FB2"/>
    <w:rsid w:val="087102CC"/>
    <w:rsid w:val="087E15BA"/>
    <w:rsid w:val="08940DDD"/>
    <w:rsid w:val="08970573"/>
    <w:rsid w:val="08A47272"/>
    <w:rsid w:val="08D51B22"/>
    <w:rsid w:val="08FF6B9F"/>
    <w:rsid w:val="09075A53"/>
    <w:rsid w:val="098B38A0"/>
    <w:rsid w:val="09CF1E09"/>
    <w:rsid w:val="09EA1256"/>
    <w:rsid w:val="0A4F76B2"/>
    <w:rsid w:val="0AAE6FBA"/>
    <w:rsid w:val="0AB13378"/>
    <w:rsid w:val="0AB222D1"/>
    <w:rsid w:val="0AD007F3"/>
    <w:rsid w:val="0AE147AE"/>
    <w:rsid w:val="0AFD2C6A"/>
    <w:rsid w:val="0B24490D"/>
    <w:rsid w:val="0BB80875"/>
    <w:rsid w:val="0BB84DE3"/>
    <w:rsid w:val="0BC67500"/>
    <w:rsid w:val="0BEB203B"/>
    <w:rsid w:val="0C711B61"/>
    <w:rsid w:val="0C811890"/>
    <w:rsid w:val="0CC04897"/>
    <w:rsid w:val="0D2E1801"/>
    <w:rsid w:val="0D5154EF"/>
    <w:rsid w:val="0D705975"/>
    <w:rsid w:val="0DAB4BFF"/>
    <w:rsid w:val="0DC3473D"/>
    <w:rsid w:val="0DC91529"/>
    <w:rsid w:val="0DF02F5A"/>
    <w:rsid w:val="0DF04D08"/>
    <w:rsid w:val="0E172295"/>
    <w:rsid w:val="0E5139F9"/>
    <w:rsid w:val="0E6F20D1"/>
    <w:rsid w:val="0E930220"/>
    <w:rsid w:val="0E975183"/>
    <w:rsid w:val="0EC91ED6"/>
    <w:rsid w:val="0EEB1C2B"/>
    <w:rsid w:val="0EEC7E92"/>
    <w:rsid w:val="0F061F05"/>
    <w:rsid w:val="0F784FB5"/>
    <w:rsid w:val="0F7F17B7"/>
    <w:rsid w:val="0FB569A6"/>
    <w:rsid w:val="0FC14D4B"/>
    <w:rsid w:val="0FF0498E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3502817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5F83243"/>
    <w:rsid w:val="1613333E"/>
    <w:rsid w:val="165303C7"/>
    <w:rsid w:val="16DE1BA1"/>
    <w:rsid w:val="16E925ED"/>
    <w:rsid w:val="171A4BA4"/>
    <w:rsid w:val="17232B51"/>
    <w:rsid w:val="177B5642"/>
    <w:rsid w:val="17856B64"/>
    <w:rsid w:val="17AA155D"/>
    <w:rsid w:val="183D0B4A"/>
    <w:rsid w:val="188E21CD"/>
    <w:rsid w:val="18910E95"/>
    <w:rsid w:val="189310B2"/>
    <w:rsid w:val="18DD206A"/>
    <w:rsid w:val="18DE745D"/>
    <w:rsid w:val="190D2C12"/>
    <w:rsid w:val="19202945"/>
    <w:rsid w:val="192F4936"/>
    <w:rsid w:val="19946E05"/>
    <w:rsid w:val="19A52E4A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23077"/>
    <w:rsid w:val="1B6E7A22"/>
    <w:rsid w:val="1B7F1479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F44C86"/>
    <w:rsid w:val="24F8652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663400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007CE3"/>
    <w:rsid w:val="2C4E1120"/>
    <w:rsid w:val="2C774BC2"/>
    <w:rsid w:val="2C9A6113"/>
    <w:rsid w:val="2CAB5162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23909"/>
    <w:rsid w:val="2E0D530B"/>
    <w:rsid w:val="2E5B7B24"/>
    <w:rsid w:val="2E6F3A29"/>
    <w:rsid w:val="2E8E614B"/>
    <w:rsid w:val="2FAA2B11"/>
    <w:rsid w:val="2FF124EE"/>
    <w:rsid w:val="2FF41FDE"/>
    <w:rsid w:val="302B680E"/>
    <w:rsid w:val="303B2A6C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A311A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4277BC"/>
    <w:rsid w:val="344A48C2"/>
    <w:rsid w:val="34713BFD"/>
    <w:rsid w:val="352944D8"/>
    <w:rsid w:val="352A3AB6"/>
    <w:rsid w:val="35777939"/>
    <w:rsid w:val="358C62E7"/>
    <w:rsid w:val="358E07DF"/>
    <w:rsid w:val="359758E5"/>
    <w:rsid w:val="35B75F88"/>
    <w:rsid w:val="35D72186"/>
    <w:rsid w:val="361D3737"/>
    <w:rsid w:val="365612FD"/>
    <w:rsid w:val="366A124C"/>
    <w:rsid w:val="366F0610"/>
    <w:rsid w:val="368B3C8B"/>
    <w:rsid w:val="36C430C2"/>
    <w:rsid w:val="374B2E2B"/>
    <w:rsid w:val="37600666"/>
    <w:rsid w:val="37636C46"/>
    <w:rsid w:val="37BA18EF"/>
    <w:rsid w:val="38026846"/>
    <w:rsid w:val="38515A4E"/>
    <w:rsid w:val="38C84008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8C3618"/>
    <w:rsid w:val="3DC56D68"/>
    <w:rsid w:val="3DDB658B"/>
    <w:rsid w:val="3E2E077F"/>
    <w:rsid w:val="3E3D2DA2"/>
    <w:rsid w:val="3EB82394"/>
    <w:rsid w:val="3ED100BA"/>
    <w:rsid w:val="3ED90D1D"/>
    <w:rsid w:val="3EEA4CD8"/>
    <w:rsid w:val="3F054C2D"/>
    <w:rsid w:val="3F3055E4"/>
    <w:rsid w:val="3F4E17DA"/>
    <w:rsid w:val="3F6A406B"/>
    <w:rsid w:val="3F76656C"/>
    <w:rsid w:val="3F7B76E4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383FAC"/>
    <w:rsid w:val="42401BEA"/>
    <w:rsid w:val="42424A68"/>
    <w:rsid w:val="42532047"/>
    <w:rsid w:val="42592D34"/>
    <w:rsid w:val="42664FBD"/>
    <w:rsid w:val="42674891"/>
    <w:rsid w:val="42C61EBF"/>
    <w:rsid w:val="431B5DA8"/>
    <w:rsid w:val="43370708"/>
    <w:rsid w:val="433B5278"/>
    <w:rsid w:val="435D09B1"/>
    <w:rsid w:val="43932089"/>
    <w:rsid w:val="43AC1996"/>
    <w:rsid w:val="43DF5027"/>
    <w:rsid w:val="441A4E90"/>
    <w:rsid w:val="44F00B6E"/>
    <w:rsid w:val="44F90A89"/>
    <w:rsid w:val="45084C8A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42E87"/>
    <w:rsid w:val="464A2500"/>
    <w:rsid w:val="465079F3"/>
    <w:rsid w:val="467001B9"/>
    <w:rsid w:val="46BF6A4A"/>
    <w:rsid w:val="46F801AE"/>
    <w:rsid w:val="474156B1"/>
    <w:rsid w:val="476D46F8"/>
    <w:rsid w:val="479A3013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7712F"/>
    <w:rsid w:val="49F71ACC"/>
    <w:rsid w:val="4A143551"/>
    <w:rsid w:val="4A4D5346"/>
    <w:rsid w:val="4A622179"/>
    <w:rsid w:val="4A631F37"/>
    <w:rsid w:val="4B101F6A"/>
    <w:rsid w:val="4B1F03FF"/>
    <w:rsid w:val="4B337B86"/>
    <w:rsid w:val="4B5217BF"/>
    <w:rsid w:val="4B897627"/>
    <w:rsid w:val="4BA346AD"/>
    <w:rsid w:val="4BD02312"/>
    <w:rsid w:val="4BDD3532"/>
    <w:rsid w:val="4BEB02E1"/>
    <w:rsid w:val="4C04088C"/>
    <w:rsid w:val="4C167B54"/>
    <w:rsid w:val="4C5639AD"/>
    <w:rsid w:val="4C7E56FF"/>
    <w:rsid w:val="4CF11927"/>
    <w:rsid w:val="4D1B0752"/>
    <w:rsid w:val="4D296C72"/>
    <w:rsid w:val="4D361C6E"/>
    <w:rsid w:val="4D3D691B"/>
    <w:rsid w:val="4D4B6745"/>
    <w:rsid w:val="4D654CAB"/>
    <w:rsid w:val="4DA370C6"/>
    <w:rsid w:val="4DB12E65"/>
    <w:rsid w:val="4E072711"/>
    <w:rsid w:val="4E0C363C"/>
    <w:rsid w:val="4E4F2DA9"/>
    <w:rsid w:val="4EC866B8"/>
    <w:rsid w:val="4EF851EF"/>
    <w:rsid w:val="4F744245"/>
    <w:rsid w:val="4F9D5D96"/>
    <w:rsid w:val="4FCD667C"/>
    <w:rsid w:val="50681F00"/>
    <w:rsid w:val="509C4788"/>
    <w:rsid w:val="510A2FB8"/>
    <w:rsid w:val="51594984"/>
    <w:rsid w:val="519A433C"/>
    <w:rsid w:val="51AE6039"/>
    <w:rsid w:val="51E43809"/>
    <w:rsid w:val="51EB6B64"/>
    <w:rsid w:val="521D4F6D"/>
    <w:rsid w:val="52271947"/>
    <w:rsid w:val="522C7AF0"/>
    <w:rsid w:val="524424F9"/>
    <w:rsid w:val="52D24AB8"/>
    <w:rsid w:val="52E56E2E"/>
    <w:rsid w:val="531B7AA5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F41FB5"/>
    <w:rsid w:val="552227BC"/>
    <w:rsid w:val="55BD15C5"/>
    <w:rsid w:val="55DD0A3F"/>
    <w:rsid w:val="562C577E"/>
    <w:rsid w:val="56327239"/>
    <w:rsid w:val="563377B6"/>
    <w:rsid w:val="5679571C"/>
    <w:rsid w:val="56C61EF8"/>
    <w:rsid w:val="56C961D5"/>
    <w:rsid w:val="56E0234C"/>
    <w:rsid w:val="56ED13B1"/>
    <w:rsid w:val="571C3A45"/>
    <w:rsid w:val="574B2D76"/>
    <w:rsid w:val="57727B09"/>
    <w:rsid w:val="579D5BFC"/>
    <w:rsid w:val="57EE4E1F"/>
    <w:rsid w:val="580F4B30"/>
    <w:rsid w:val="585D60C3"/>
    <w:rsid w:val="586D4CC1"/>
    <w:rsid w:val="58E660B8"/>
    <w:rsid w:val="58F94086"/>
    <w:rsid w:val="590F7216"/>
    <w:rsid w:val="591C41D0"/>
    <w:rsid w:val="596927B0"/>
    <w:rsid w:val="59A3360E"/>
    <w:rsid w:val="5A386DE8"/>
    <w:rsid w:val="5A56101C"/>
    <w:rsid w:val="5A6F296E"/>
    <w:rsid w:val="5A9F29C3"/>
    <w:rsid w:val="5AB54EB7"/>
    <w:rsid w:val="5ABA77FD"/>
    <w:rsid w:val="5ADF1011"/>
    <w:rsid w:val="5ADF6C4F"/>
    <w:rsid w:val="5B0E7B48"/>
    <w:rsid w:val="5B721E85"/>
    <w:rsid w:val="5BAD7361"/>
    <w:rsid w:val="5BCF1086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DED0B88"/>
    <w:rsid w:val="5E077510"/>
    <w:rsid w:val="5E176D14"/>
    <w:rsid w:val="5E211941"/>
    <w:rsid w:val="5E5F0DE7"/>
    <w:rsid w:val="5E641B1B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E6C4E"/>
    <w:rsid w:val="5F434264"/>
    <w:rsid w:val="5F4C0C3F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A2DA3"/>
    <w:rsid w:val="615C33BC"/>
    <w:rsid w:val="618F621F"/>
    <w:rsid w:val="61970898"/>
    <w:rsid w:val="61B7312B"/>
    <w:rsid w:val="62015D11"/>
    <w:rsid w:val="620403F9"/>
    <w:rsid w:val="62045801"/>
    <w:rsid w:val="621359F4"/>
    <w:rsid w:val="62210161"/>
    <w:rsid w:val="627D5CDF"/>
    <w:rsid w:val="62911C58"/>
    <w:rsid w:val="629D1EDE"/>
    <w:rsid w:val="62B735F4"/>
    <w:rsid w:val="62BE7F44"/>
    <w:rsid w:val="630B2985"/>
    <w:rsid w:val="635602DE"/>
    <w:rsid w:val="635C3B47"/>
    <w:rsid w:val="637A5D7B"/>
    <w:rsid w:val="638B1CB5"/>
    <w:rsid w:val="63CF3E0B"/>
    <w:rsid w:val="64104931"/>
    <w:rsid w:val="6414046F"/>
    <w:rsid w:val="643248A8"/>
    <w:rsid w:val="64656A2B"/>
    <w:rsid w:val="647924D6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882EA5"/>
    <w:rsid w:val="66FE6CC3"/>
    <w:rsid w:val="670F0ED0"/>
    <w:rsid w:val="673D77EB"/>
    <w:rsid w:val="674C7A2E"/>
    <w:rsid w:val="676E5BF7"/>
    <w:rsid w:val="67C4254E"/>
    <w:rsid w:val="67D505D6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D758C"/>
    <w:rsid w:val="6A5C61DA"/>
    <w:rsid w:val="6A7C687C"/>
    <w:rsid w:val="6AAD2EDA"/>
    <w:rsid w:val="6AB525A4"/>
    <w:rsid w:val="6AB724ED"/>
    <w:rsid w:val="6B0625EA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6412AE"/>
    <w:rsid w:val="6E6B10E2"/>
    <w:rsid w:val="6ECD3B4B"/>
    <w:rsid w:val="6F1F3C7A"/>
    <w:rsid w:val="6FC50CC6"/>
    <w:rsid w:val="6FD76303"/>
    <w:rsid w:val="6FF60E7F"/>
    <w:rsid w:val="7003534A"/>
    <w:rsid w:val="70147557"/>
    <w:rsid w:val="705D2CAC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E2BC7"/>
    <w:rsid w:val="732E376A"/>
    <w:rsid w:val="7370719A"/>
    <w:rsid w:val="737E5805"/>
    <w:rsid w:val="73813156"/>
    <w:rsid w:val="73B40E35"/>
    <w:rsid w:val="74EE65C9"/>
    <w:rsid w:val="74F161ED"/>
    <w:rsid w:val="74F6547D"/>
    <w:rsid w:val="75082E51"/>
    <w:rsid w:val="7514640A"/>
    <w:rsid w:val="75183646"/>
    <w:rsid w:val="753D30AC"/>
    <w:rsid w:val="76010269"/>
    <w:rsid w:val="76206B93"/>
    <w:rsid w:val="76337E41"/>
    <w:rsid w:val="76371C9A"/>
    <w:rsid w:val="765C7562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0A6052"/>
    <w:rsid w:val="791860E5"/>
    <w:rsid w:val="7920434E"/>
    <w:rsid w:val="79326D49"/>
    <w:rsid w:val="79584959"/>
    <w:rsid w:val="796C4EDF"/>
    <w:rsid w:val="79D00993"/>
    <w:rsid w:val="79D20267"/>
    <w:rsid w:val="7A14261F"/>
    <w:rsid w:val="7A303945"/>
    <w:rsid w:val="7A613399"/>
    <w:rsid w:val="7A89106D"/>
    <w:rsid w:val="7ABD2CC5"/>
    <w:rsid w:val="7ACF6F09"/>
    <w:rsid w:val="7ADE49EA"/>
    <w:rsid w:val="7B073F40"/>
    <w:rsid w:val="7B272834"/>
    <w:rsid w:val="7B2F5245"/>
    <w:rsid w:val="7B681B89"/>
    <w:rsid w:val="7BBF5F82"/>
    <w:rsid w:val="7BCE0F02"/>
    <w:rsid w:val="7BEB3862"/>
    <w:rsid w:val="7C09018C"/>
    <w:rsid w:val="7C7534D6"/>
    <w:rsid w:val="7C7970C0"/>
    <w:rsid w:val="7C920181"/>
    <w:rsid w:val="7CA0289E"/>
    <w:rsid w:val="7CC90BBB"/>
    <w:rsid w:val="7CD23DCD"/>
    <w:rsid w:val="7CE7227B"/>
    <w:rsid w:val="7D605B8A"/>
    <w:rsid w:val="7D853842"/>
    <w:rsid w:val="7DEB5D9B"/>
    <w:rsid w:val="7E1E7F1F"/>
    <w:rsid w:val="7E3F60E7"/>
    <w:rsid w:val="7E731501"/>
    <w:rsid w:val="7E9E2E0E"/>
    <w:rsid w:val="7EA321D2"/>
    <w:rsid w:val="7EC16DD3"/>
    <w:rsid w:val="7F1629A4"/>
    <w:rsid w:val="7F7E7716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0e6cb-9a7b-4e30-8f36-11dbc36a9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1164</Words>
  <Characters>1294</Characters>
  <Lines>0</Lines>
  <Paragraphs>0</Paragraphs>
  <TotalTime>8</TotalTime>
  <ScaleCrop>false</ScaleCrop>
  <LinksUpToDate>false</LinksUpToDate>
  <CharactersWithSpaces>1300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2026-05-27T08:42:00Z</cp:lastPrinted>
  <dcterms:modified xsi:type="dcterms:W3CDTF">2026-07-02T02:14:28Z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B7F43CDD649041679641F7F01AB1EAD9_13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